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7B0" w:rsidRDefault="00091984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-581028</wp:posOffset>
                </wp:positionH>
                <wp:positionV relativeFrom="paragraph">
                  <wp:posOffset>-876296</wp:posOffset>
                </wp:positionV>
                <wp:extent cx="1123953" cy="647066"/>
                <wp:effectExtent l="0" t="0" r="0" b="635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3" cy="647066"/>
                        </a:xfrm>
                        <a:prstGeom prst="rect">
                          <a:avLst/>
                        </a:prstGeom>
                        <a:blipFill>
                          <a:blip r:embed="rId7">
                            <a:alphaModFix/>
                          </a:blip>
                          <a:stretch>
                            <a:fillRect/>
                          </a:stretch>
                        </a:blipFill>
                        <a:ln w="12701">
                          <a:noFill/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3" o:spid="_x0000_s1026" style="position:absolute;margin-left:-45.75pt;margin-top:-69pt;width:88.5pt;height:50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Huiiiv0Q+X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" stroked="f" strokeweight=".35281mm">
                <v:fill r:id="rId8" o:title="" recolor="t" rotate="t" type="frame"/>
                <v:textbox inset="0,0,0,0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-895353</wp:posOffset>
                </wp:positionV>
                <wp:extent cx="7905116" cy="685800"/>
                <wp:effectExtent l="0" t="0" r="19684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116" cy="685800"/>
                        </a:xfrm>
                        <a:prstGeom prst="rect">
                          <a:avLst/>
                        </a:prstGeom>
                        <a:solidFill>
                          <a:srgbClr val="14213D"/>
                        </a:solidFill>
                        <a:ln w="12701">
                          <a:solidFill>
                            <a:srgbClr val="172C51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margin-left:0;margin-top:-70.5pt;width:622.45pt;height:54pt;z-index:25166131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" fillcolor="#14213d" strokecolor="#172c51" strokeweight=".35281mm">
                <v:textbox inset="0,0,0,0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361946</wp:posOffset>
                </wp:positionH>
                <wp:positionV relativeFrom="paragraph">
                  <wp:posOffset>1419221</wp:posOffset>
                </wp:positionV>
                <wp:extent cx="5181603" cy="2667003"/>
                <wp:effectExtent l="0" t="0" r="19047" b="19047"/>
                <wp:wrapNone/>
                <wp:docPr id="3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3" cy="2667003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blipFill>
                          <a:blip r:embed="rId9">
                            <a:alphaModFix/>
                          </a:blip>
                          <a:stretch>
                            <a:fillRect/>
                          </a:stretch>
                        </a:blipFill>
                        <a:ln w="12701">
                          <a:solidFill>
                            <a:srgbClr val="172C51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Rectangle: Rounded Corners 7" o:spid="_x0000_s1026" style="position:absolute;margin-left:28.5pt;margin-top:111.75pt;width:408pt;height:21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181603,26670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" path="m444500,at,,889000,889000,444500,,,444500l,2222503at,1778003,889000,2667003,,2222503,444500,2667003l4737103,2667003at4292603,1778003,5181603,2667003,4737103,2667003,5181603,2222503l5181603,444500at4292603,,5181603,889000,5181603,444500,4737103,l444500,xe" strokecolor="#172c51" strokeweight=".35281mm">
                <v:fill r:id="rId10" o:title="" recolor="t" rotate="t" type="frame"/>
                <v:stroke joinstyle="miter"/>
                <v:path arrowok="t" o:connecttype="custom" o:connectlocs="2590802,0;5181603,1333502;2590802,2667003;0,1333502" o:connectangles="270,0,90,180" textboxrect="130194,130194,5051409,2536809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1209678</wp:posOffset>
                </wp:positionH>
                <wp:positionV relativeFrom="paragraph">
                  <wp:posOffset>409578</wp:posOffset>
                </wp:positionV>
                <wp:extent cx="3504566" cy="657225"/>
                <wp:effectExtent l="0" t="0" r="634" b="9525"/>
                <wp:wrapNone/>
                <wp:docPr id="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4566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0E07B0" w:rsidRPr="0044032D" w:rsidRDefault="00091984">
                            <w:pPr>
                              <w:rPr>
                                <w:rFonts w:ascii="Aptos" w:hAnsi="Aptos"/>
                                <w:color w:val="14213D"/>
                                <w:sz w:val="56"/>
                                <w:szCs w:val="56"/>
                              </w:rPr>
                            </w:pPr>
                            <w:r w:rsidRPr="0044032D">
                              <w:rPr>
                                <w:rFonts w:ascii="Aptos" w:hAnsi="Aptos"/>
                                <w:color w:val="14213D"/>
                                <w:sz w:val="56"/>
                                <w:szCs w:val="56"/>
                              </w:rPr>
                              <w:t>CHAIN BRIDGE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95.25pt;margin-top:32.25pt;width:275.95pt;height:5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" stroked="f">
                <v:textbox>
                  <w:txbxContent>
                    <w:p w:rsidR="000E07B0" w:rsidRPr="0044032D" w:rsidRDefault="00091984">
                      <w:pPr>
                        <w:rPr>
                          <w:rFonts w:ascii="Aptos" w:hAnsi="Aptos"/>
                          <w:color w:val="14213D"/>
                          <w:sz w:val="56"/>
                          <w:szCs w:val="56"/>
                        </w:rPr>
                      </w:pPr>
                      <w:r w:rsidRPr="0044032D">
                        <w:rPr>
                          <w:rFonts w:ascii="Aptos" w:hAnsi="Aptos"/>
                          <w:color w:val="14213D"/>
                          <w:sz w:val="56"/>
                          <w:szCs w:val="56"/>
                        </w:rPr>
                        <w:t>CHAIN BRIDGE</w:t>
                      </w:r>
                    </w:p>
                  </w:txbxContent>
                </v:textbox>
              </v:shape>
            </w:pict>
          </mc:Fallback>
        </mc:AlternateContent>
      </w:r>
    </w:p>
    <w:p w:rsidR="000E07B0" w:rsidRDefault="000E07B0"/>
    <w:p w:rsidR="000E07B0" w:rsidRDefault="000E07B0"/>
    <w:p w:rsidR="000E07B0" w:rsidRDefault="000E07B0">
      <w:bookmarkStart w:id="0" w:name="_GoBack"/>
      <w:bookmarkEnd w:id="0"/>
    </w:p>
    <w:p w:rsidR="000E07B0" w:rsidRDefault="000E07B0"/>
    <w:p w:rsidR="000E07B0" w:rsidRDefault="000E07B0"/>
    <w:p w:rsidR="000E07B0" w:rsidRDefault="000E07B0"/>
    <w:p w:rsidR="000E07B0" w:rsidRDefault="000E07B0"/>
    <w:p w:rsidR="000E07B0" w:rsidRDefault="000E07B0"/>
    <w:p w:rsidR="000E07B0" w:rsidRDefault="000E07B0"/>
    <w:p w:rsidR="000E07B0" w:rsidRDefault="000E07B0"/>
    <w:p w:rsidR="000E07B0" w:rsidRDefault="000E07B0"/>
    <w:p w:rsidR="000E07B0" w:rsidRDefault="000E07B0"/>
    <w:p w:rsidR="000E07B0" w:rsidRDefault="000E07B0"/>
    <w:p w:rsidR="000E07B0" w:rsidRDefault="000E07B0"/>
    <w:p w:rsidR="000E07B0" w:rsidRDefault="000E07B0"/>
    <w:p w:rsidR="000E07B0" w:rsidRDefault="00091984">
      <w:pPr>
        <w:tabs>
          <w:tab w:val="left" w:pos="930"/>
        </w:tabs>
        <w:jc w:val="both"/>
      </w:pPr>
      <w:r>
        <w:rPr>
          <w:sz w:val="28"/>
          <w:szCs w:val="28"/>
        </w:rPr>
        <w:t xml:space="preserve">The Chain Bridge, an iconic landmark spanning the Danube River, stands as a testament to Budapest's rich history and architectural prowess. Its </w:t>
      </w:r>
      <w:r>
        <w:rPr>
          <w:sz w:val="28"/>
          <w:szCs w:val="28"/>
        </w:rPr>
        <w:t>elegant design, featuring ornate iron chains and stone pillars, evokes a sense of grandeur and timelessness. Since its completion in 1849, the bridge has not only served as a vital transportation link between the Buda and Pest sides of the city but also as</w:t>
      </w:r>
      <w:r>
        <w:rPr>
          <w:sz w:val="28"/>
          <w:szCs w:val="28"/>
        </w:rPr>
        <w:t xml:space="preserve"> a symbol of unity and connection for the Hungarian people. Illuminated against the night sky, the Chain Bridge casts a mesmerizing reflection on the tranquil waters below, captivating both locals and visitors alike with its beauty and charm. As one of Bud</w:t>
      </w:r>
      <w:r>
        <w:rPr>
          <w:sz w:val="28"/>
          <w:szCs w:val="28"/>
        </w:rPr>
        <w:t>apest's most beloved attractions, the Chain Bridge continues to inspire awe and admiration, reminding us of the enduring power of human ingenuity and creativity. The Chain Bridge is more than just a structure; it's a living monument that narrates Budapest'</w:t>
      </w:r>
      <w:r>
        <w:rPr>
          <w:sz w:val="28"/>
          <w:szCs w:val="28"/>
        </w:rPr>
        <w:t xml:space="preserve">s journey through time. With its graceful arches and intricate detailing, the bridge not only facilitates the flow of traffic but also serves as a stage for history to unfold. </w:t>
      </w:r>
      <w:proofErr w:type="gramStart"/>
      <w:r>
        <w:rPr>
          <w:sz w:val="28"/>
          <w:szCs w:val="28"/>
        </w:rPr>
        <w:t xml:space="preserve">From the tumultuous events of the Hungarian Revolution of 1848, where it played </w:t>
      </w:r>
      <w:r>
        <w:rPr>
          <w:sz w:val="28"/>
          <w:szCs w:val="28"/>
        </w:rPr>
        <w:t>a pivotal role.</w:t>
      </w:r>
      <w:proofErr w:type="gramEnd"/>
    </w:p>
    <w:sectPr w:rsidR="000E07B0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984" w:rsidRDefault="00091984">
      <w:pPr>
        <w:spacing w:after="0" w:line="240" w:lineRule="auto"/>
      </w:pPr>
      <w:r>
        <w:separator/>
      </w:r>
    </w:p>
  </w:endnote>
  <w:endnote w:type="continuationSeparator" w:id="0">
    <w:p w:rsidR="00091984" w:rsidRDefault="00091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984" w:rsidRDefault="0009198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91984" w:rsidRDefault="000919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E07B0"/>
    <w:rsid w:val="00091984"/>
    <w:rsid w:val="000E07B0"/>
    <w:rsid w:val="0044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Naz</dc:creator>
  <cp:lastModifiedBy>user</cp:lastModifiedBy>
  <cp:revision>2</cp:revision>
  <dcterms:created xsi:type="dcterms:W3CDTF">2024-03-27T21:21:00Z</dcterms:created>
  <dcterms:modified xsi:type="dcterms:W3CDTF">2024-03-27T21:21:00Z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f0b3cb05-0531-4d4b-b996-53a428b9d5e3</vt:lpwstr>
  </property>
</Properties>
</file>